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915" w:rsidRDefault="00252915">
      <w:r w:rsidRPr="00D46A2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i1025" type="#_x0000_t75" style="width:622.5pt;height:342pt;visibility:visible">
            <v:imagedata r:id="rId4" o:title=""/>
          </v:shape>
        </w:pict>
      </w:r>
    </w:p>
    <w:p w:rsidR="00252915" w:rsidRDefault="00252915" w:rsidP="00472719">
      <w:pPr>
        <w:tabs>
          <w:tab w:val="left" w:pos="8190"/>
        </w:tabs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269.5pt;margin-top:6.25pt;width:126.1pt;height:1in;rotation:-22447842fd;z-index:251679744" fillcolor="black">
            <v:shadow color="#868686"/>
            <v:textpath style="font-family:&quot;Arial Black&quot;;v-text-kern:t" trim="t" fitpath="t" string="Landscape A"/>
            <w10:wrap type="square"/>
          </v:shape>
        </w:pict>
      </w:r>
    </w:p>
    <w:p w:rsidR="00252915" w:rsidRDefault="00252915" w:rsidP="00472719">
      <w:pPr>
        <w:tabs>
          <w:tab w:val="left" w:pos="8190"/>
        </w:tabs>
      </w:pPr>
    </w:p>
    <w:p w:rsidR="00252915" w:rsidRDefault="00252915" w:rsidP="00472719">
      <w:pPr>
        <w:tabs>
          <w:tab w:val="left" w:pos="8190"/>
        </w:tabs>
      </w:pPr>
    </w:p>
    <w:p w:rsidR="00252915" w:rsidRDefault="00252915" w:rsidP="00472719">
      <w:pPr>
        <w:tabs>
          <w:tab w:val="left" w:pos="8190"/>
        </w:tabs>
      </w:pPr>
    </w:p>
    <w:p w:rsidR="00252915" w:rsidRDefault="00252915" w:rsidP="00472719">
      <w:pPr>
        <w:tabs>
          <w:tab w:val="left" w:pos="8190"/>
        </w:tabs>
      </w:pPr>
      <w:r>
        <w:rPr>
          <w:noProof/>
        </w:rPr>
        <w:pict>
          <v:shape id="_x0000_s1027" type="#_x0000_t172" style="position:absolute;margin-left:258.5pt;margin-top:423pt;width:126.1pt;height:1in;rotation:-22447842fd;z-index:251677696" fillcolor="black">
            <v:shadow color="#868686"/>
            <v:textpath style="font-family:&quot;Arial Black&quot;;v-text-kern:t" trim="t" fitpath="t" string="Landscape B"/>
            <w10:wrap type="square"/>
          </v:shape>
        </w:pict>
      </w:r>
      <w:r>
        <w:rPr>
          <w:noProof/>
        </w:rPr>
        <w:pict>
          <v:shape id="_x0000_s1028" type="#_x0000_t75" style="position:absolute;margin-left:16.5pt;margin-top:-9pt;width:615.75pt;height:6in;z-index:251678720;visibility:visible">
            <v:imagedata r:id="rId5" o:title=""/>
            <w10:wrap type="square"/>
          </v:shape>
        </w:pict>
      </w:r>
    </w:p>
    <w:p w:rsidR="00252915" w:rsidRDefault="00252915" w:rsidP="00472719">
      <w:pPr>
        <w:jc w:val="center"/>
      </w:pPr>
      <w:r>
        <w:rPr>
          <w:noProof/>
        </w:rPr>
        <w:pict>
          <v:shape id="_x0000_s1029" type="#_x0000_t172" style="position:absolute;left:0;text-align:left;margin-left:440pt;margin-top:252pt;width:78.85pt;height:30.6pt;z-index:251645952" fillcolor="black">
            <v:shadow color="#868686"/>
            <v:textpath style="font-family:&quot;Arial Black&quot;;v-text-kern:t" trim="t" fitpath="t" string="Moraines&#10;"/>
            <w10:wrap type="square"/>
          </v:shape>
        </w:pict>
      </w:r>
      <w:r>
        <w:rPr>
          <w:noProof/>
        </w:rPr>
        <w:pict>
          <v:shape id="_x0000_s1030" type="#_x0000_t172" style="position:absolute;left:0;text-align:left;margin-left:390.5pt;margin-top:171pt;width:78.85pt;height:30.6pt;z-index:251646976" fillcolor="black">
            <v:shadow color="#868686"/>
            <v:textpath style="font-family:&quot;Arial Black&quot;;v-text-kern:t" trim="t" fitpath="t" string="Glacier&#10;"/>
            <w10:wrap type="square"/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1" type="#_x0000_t66" style="position:absolute;left:0;text-align:left;margin-left:308pt;margin-top:153pt;width:88pt;height:9pt;rotation:2091544fd;z-index:251644928"/>
        </w:pict>
      </w:r>
      <w:r>
        <w:rPr>
          <w:noProof/>
        </w:rPr>
        <w:pict>
          <v:shape id="_x0000_s1032" type="#_x0000_t66" style="position:absolute;left:0;text-align:left;margin-left:302.5pt;margin-top:3in;width:88pt;height:9pt;rotation:-1944238fd;z-index:251643904"/>
        </w:pict>
      </w:r>
      <w:r>
        <w:rPr>
          <w:noProof/>
        </w:rPr>
        <w:pict>
          <v:shape id="_x0000_s1033" type="#_x0000_t66" style="position:absolute;left:0;text-align:left;margin-left:357.5pt;margin-top:306pt;width:88pt;height:9pt;rotation:-1944238fd;z-index:251641856"/>
        </w:pict>
      </w:r>
      <w:r>
        <w:rPr>
          <w:noProof/>
        </w:rPr>
        <w:pict>
          <v:shape id="_x0000_s1034" type="#_x0000_t66" style="position:absolute;left:0;text-align:left;margin-left:335.5pt;margin-top:4in;width:88pt;height:9pt;rotation:-762343fd;z-index:251640832"/>
        </w:pict>
      </w:r>
      <w:r>
        <w:rPr>
          <w:noProof/>
        </w:rPr>
        <w:pict>
          <v:shape id="_x0000_s1035" type="#_x0000_t66" style="position:absolute;left:0;text-align:left;margin-left:346.5pt;margin-top:261pt;width:88pt;height:9pt;rotation:530603fd;z-index:251642880"/>
        </w:pict>
      </w:r>
      <w:r>
        <w:rPr>
          <w:noProof/>
        </w:rPr>
        <w:pict>
          <v:shape id="_x0000_s1036" style="position:absolute;left:0;text-align:left;margin-left:86.15pt;margin-top:61.5pt;width:350.2pt;height:397.5pt;z-index:251639808" coordsize="7004,7950" path="m6857,6510v-92,90,-513,330,-770,360c5830,6900,5647,6630,5317,6690v-330,60,-898,390,-1210,540c3795,7380,3685,7560,3447,7590v-238,30,-513,-150,-770,-180c2420,7380,2090,7350,1907,7410v-183,60,-330,540,-330,360c1577,7590,1925,6780,1907,6330,1889,5880,1265,5490,1467,5070,1669,4650,2824,4080,3117,3810v293,-270,55,-240,110,-360c3282,3330,3410,3210,3447,3090v37,-120,495,-390,,-360c2952,2760,954,3330,477,3270,,3210,239,2550,587,2370v348,-180,1980,-30,1980,-180c2567,2040,514,1500,587,1470v73,-30,1778,540,2420,540c3649,2010,4840,1620,4437,1470,4034,1320,1155,1260,587,1110,19,960,697,600,1027,570v330,-30,1430,390,1540,360c2677,900,1669,540,1687,390,1705,240,2512,60,2677,30v165,-30,73,90,,180c2604,300,2200,510,2237,570v37,60,477,-60,660,c3080,630,2934,840,3337,930v403,90,1467,120,1980,180c5830,1170,6160,1260,6417,1290v257,30,587,-120,440,c6710,1410,5830,1860,5537,2010v-293,150,-458,90,-440,180c5115,2280,5482,2400,5647,2550v165,150,312,330,440,540c6215,3300,6435,3600,6417,3810v-18,210,-348,330,-440,540c5885,4560,5849,4830,5867,5070v18,240,147,600,220,720c6160,5910,6215,5700,6307,5790v92,90,238,420,330,540c6729,6450,6949,6420,6857,6510xe" strokeweight="2.75pt">
            <v:fill opacity="0"/>
            <v:stroke dashstyle="dash"/>
            <v:path arrowok="t"/>
          </v:shape>
        </w:pict>
      </w:r>
      <w:r w:rsidRPr="00D46A2C">
        <w:rPr>
          <w:noProof/>
        </w:rPr>
        <w:pict>
          <v:shape id="Picture 13" o:spid="_x0000_i1026" type="#_x0000_t75" style="width:427.5pt;height:496.5pt;visibility:visible">
            <v:imagedata r:id="rId6" o:title=""/>
          </v:shape>
        </w:pict>
      </w:r>
    </w:p>
    <w:p w:rsidR="00252915" w:rsidRDefault="00252915"/>
    <w:p w:rsidR="00252915" w:rsidRDefault="00252915">
      <w:r>
        <w:rPr>
          <w:noProof/>
        </w:rPr>
        <w:pict>
          <v:shape id="_x0000_s1037" style="position:absolute;margin-left:-250.8pt;margin-top:118.55pt;width:79.75pt;height:55.5pt;z-index:251648000;mso-position-horizontal:absolute;mso-position-vertical:absolute" coordsize="1595,1110" path="m,c9,360,18,720,220,900v202,180,770,210,990,180c1430,1050,1485,870,1540,720v55,-150,27,-345,,-540e" filled="f" strokeweight="3.25pt">
            <v:stroke dashstyle="1 1"/>
            <v:path arrowok="t"/>
          </v:shape>
        </w:pict>
      </w:r>
    </w:p>
    <w:p w:rsidR="00252915" w:rsidRDefault="00252915"/>
    <w:p w:rsidR="00252915" w:rsidRDefault="00252915">
      <w:pPr>
        <w:rPr>
          <w:noProof/>
        </w:rPr>
      </w:pPr>
      <w:r>
        <w:rPr>
          <w:noProof/>
        </w:rPr>
        <w:pict>
          <v:shape id="Picture 1" o:spid="_x0000_s1038" type="#_x0000_t75" alt="A glaciated valley in the Mount Hood Wilderness showing the characteristic U-shape and flat bottom." style="position:absolute;margin-left:27.5pt;margin-top:4.65pt;width:313.5pt;height:263.25pt;z-index:251636736;visibility:visible">
            <v:imagedata r:id="rId7" o:title=""/>
            <w10:wrap type="square"/>
          </v:shape>
        </w:pict>
      </w: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  <w:r>
        <w:rPr>
          <w:noProof/>
        </w:rPr>
        <w:pict>
          <v:shape id="_x0000_s1039" style="position:absolute;margin-left:99pt;margin-top:-56.4pt;width:77pt;height:63pt;z-index:251653120" coordsize="1540,1260" path="m,180c18,375,37,570,110,720v73,150,202,270,330,360c568,1170,733,1260,880,1260v147,,348,-120,440,-180c1412,1020,1393,1080,1430,900,1467,720,1522,150,1540,e" filled="f" strokeweight="3.75pt">
            <v:stroke dashstyle="1 1"/>
            <v:path arrowok="t"/>
            <w10:wrap type="square"/>
          </v:shape>
        </w:pict>
      </w:r>
    </w:p>
    <w:p w:rsidR="00252915" w:rsidRDefault="00252915">
      <w:pPr>
        <w:rPr>
          <w:noProof/>
        </w:rPr>
      </w:pPr>
      <w:r>
        <w:rPr>
          <w:noProof/>
        </w:rPr>
        <w:pict>
          <v:shape id="_x0000_s1040" type="#_x0000_t172" style="position:absolute;margin-left:99pt;margin-top:8.15pt;width:181.1pt;height:1in;rotation:-22855275fd;z-index:251652096" fillcolor="black">
            <v:shadow color="#868686"/>
            <v:textpath style="font-family:&quot;Arial Black&quot;;v-text-kern:t" trim="t" fitpath="t" string="U-Shaped Valley"/>
            <w10:wrap type="square"/>
          </v:shape>
        </w:pict>
      </w: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  <w:r>
        <w:rPr>
          <w:noProof/>
        </w:rPr>
        <w:pict>
          <v:shape id="Picture 3" o:spid="_x0000_s1041" type="#_x0000_t75" alt="http://www.physicalgeography.net/fundamentals/images/grooved_pav.jpg" style="position:absolute;margin-left:33pt;margin-top:10.55pt;width:393pt;height:264.75pt;z-index:251635712;visibility:visible">
            <v:imagedata r:id="rId8" o:title=""/>
            <w10:wrap type="square"/>
          </v:shape>
        </w:pict>
      </w:r>
    </w:p>
    <w:p w:rsidR="00252915" w:rsidRDefault="00252915">
      <w:pPr>
        <w:rPr>
          <w:noProof/>
        </w:rPr>
      </w:pPr>
    </w:p>
    <w:p w:rsidR="00252915" w:rsidRDefault="00252915">
      <w:pPr>
        <w:rPr>
          <w:noProof/>
        </w:rPr>
      </w:pPr>
      <w:r>
        <w:rPr>
          <w:noProof/>
        </w:rPr>
        <w:pict>
          <v:shape id="_x0000_s1042" type="#_x0000_t172" style="position:absolute;margin-left:11.45pt;margin-top:31.7pt;width:126.1pt;height:1in;rotation:-3214990fd;z-index:251649024" fillcolor="black">
            <v:shadow color="#868686"/>
            <v:textpath style="font-family:&quot;Arial Black&quot;;v-text-kern:t" trim="t" fitpath="t" string="Ice Flow&#10;"/>
            <w10:wrap type="square"/>
          </v:shape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3" type="#_x0000_t68" style="position:absolute;margin-left:88pt;margin-top:13.65pt;width:22pt;height:117pt;rotation:1517382fd;z-index:251650048"/>
        </w:pict>
      </w:r>
    </w:p>
    <w:p w:rsidR="00252915" w:rsidRDefault="00252915">
      <w:pPr>
        <w:rPr>
          <w:noProof/>
        </w:rPr>
      </w:pPr>
      <w:r>
        <w:rPr>
          <w:noProof/>
        </w:rPr>
        <w:pict>
          <v:shape id="_x0000_s1044" type="#_x0000_t172" style="position:absolute;margin-left:159.5pt;margin-top:141.25pt;width:126.1pt;height:1in;rotation:-22447842fd;z-index:251651072" fillcolor="black">
            <v:shadow color="#868686"/>
            <v:textpath style="font-family:&quot;Arial Black&quot;;v-text-kern:t" trim="t" fitpath="t" string="Striations"/>
            <w10:wrap type="square"/>
          </v:shape>
        </w:pict>
      </w:r>
    </w:p>
    <w:p w:rsidR="00252915" w:rsidRDefault="00252915">
      <w:r>
        <w:rPr>
          <w:noProof/>
        </w:rPr>
        <w:pict>
          <v:shape id="_x0000_s1045" type="#_x0000_t172" style="position:absolute;margin-left:412.5pt;margin-top:259.8pt;width:154pt;height:56.4pt;rotation:-22892822fd;z-index:251668480" fillcolor="black">
            <v:shadow color="#868686"/>
            <v:textpath style="font-family:&quot;Arial Black&quot;;v-text-kern:t" trim="t" fitpath="t" string="Outwash"/>
            <w10:wrap type="square"/>
          </v:shape>
        </w:pict>
      </w:r>
      <w:r>
        <w:rPr>
          <w:noProof/>
        </w:rPr>
        <w:pict>
          <v:shape id="_x0000_s1046" type="#_x0000_t172" style="position:absolute;margin-left:379.5pt;margin-top:79.8pt;width:71.5pt;height:36pt;rotation:-22646404fd;z-index:251667456" fillcolor="black">
            <v:shadow color="#868686"/>
            <v:textpath style="font-family:&quot;Arial Black&quot;;v-text-kern:t" trim="t" fitpath="t" string="Glacier"/>
            <w10:wrap type="square"/>
          </v:shape>
        </w:pict>
      </w:r>
      <w:r>
        <w:rPr>
          <w:noProof/>
        </w:rPr>
        <w:pict>
          <v:shape id="_x0000_s1047" style="position:absolute;margin-left:22pt;margin-top:171pt;width:205.35pt;height:10.5pt;z-index:251656192;mso-position-horizontal:absolute;mso-position-vertical:absolute" coordsize="4107,210" path="m2860,v623,75,1247,150,770,180c3153,210,605,180,,180e" filled="f" strokecolor="maroon" strokeweight="4.75pt">
            <v:stroke dashstyle="longDashDotDot"/>
            <v:path arrowok="t"/>
          </v:shape>
        </w:pict>
      </w:r>
      <w:r>
        <w:rPr>
          <w:noProof/>
        </w:rPr>
        <w:pict>
          <v:shape id="_x0000_s1048" style="position:absolute;margin-left:258.5pt;margin-top:180pt;width:368.5pt;height:19.5pt;z-index:251655168;mso-position-horizontal:absolute;mso-position-vertical:absolute" coordsize="7370,390" path="m,30c1081,15,2163,,2750,30v587,30,,120,770,180c4290,270,6728,360,7370,390e" filled="f" strokecolor="maroon" strokeweight="4.75pt">
            <v:stroke dashstyle="longDashDot"/>
            <v:path arrowok="t"/>
          </v:shape>
        </w:pict>
      </w:r>
      <w:r>
        <w:rPr>
          <w:noProof/>
        </w:rPr>
        <w:pict>
          <v:shape id="_x0000_s1049" style="position:absolute;margin-left:148.5pt;margin-top:39pt;width:484.9pt;height:132pt;z-index:251654144;mso-position-horizontal:absolute;mso-position-vertical:absolute" coordsize="9698,2640" path="m202,2610c,2580,550,2520,642,2430v92,-90,55,-300,110,-360c807,2010,917,2070,972,2070v55,,37,60,110,c1155,2010,1284,1800,1412,1710v128,-90,183,-120,440,-180c2109,1470,2677,1410,2952,1350v275,-60,440,-150,550,-180c3612,1140,3539,1170,3612,1170v73,,128,30,330,c4144,1140,4510,1050,4822,990v312,-60,733,-120,990,-180c6069,750,6215,690,6362,630v147,-60,220,-150,330,-180c6802,420,6930,450,7022,450v92,,147,,220,c7315,450,7260,480,7462,450v202,-30,660,-120,990,-180c8782,210,9277,,9442,90v165,90,256,570,,720c9186,960,8342,930,7902,990v-440,60,-660,60,-1100,180c6362,1290,5574,1620,5262,1710v-312,90,-128,60,-330,c4730,1650,4437,1320,4052,1350v-385,30,-1118,360,-1430,540c2310,2070,2310,2310,2182,2430v-128,120,,150,-330,180c1522,2640,404,2640,202,2610xe" strokeweight="2.75pt">
            <v:fill opacity="0"/>
            <v:stroke dashstyle="dash"/>
            <v:path arrowok="t"/>
          </v:shape>
        </w:pict>
      </w:r>
      <w:r>
        <w:rPr>
          <w:noProof/>
        </w:rPr>
        <w:pict>
          <v:shape id="Picture 4" o:spid="_x0000_s1050" type="#_x0000_t75" style="position:absolute;margin-left:0;margin-top:0;width:627.75pt;height:422.25pt;z-index:251634688;visibility:visible">
            <v:imagedata r:id="rId9" o:title="" croptop="1274f" cropbottom="1911f" cropleft="1092f" cropright="983f"/>
            <w10:wrap type="square"/>
          </v:shape>
        </w:pict>
      </w:r>
    </w:p>
    <w:p w:rsidR="00252915" w:rsidRDefault="00252915" w:rsidP="00472719">
      <w:pPr>
        <w:jc w:val="center"/>
      </w:pPr>
      <w:r>
        <w:rPr>
          <w:noProof/>
        </w:rPr>
        <w:pict>
          <v:rect id="_x0000_s1051" style="position:absolute;left:0;text-align:left;margin-left:269.5pt;margin-top:27pt;width:143pt;height:36pt;z-index:251659264" strokeweight="3.25pt">
            <v:fill opacity="0"/>
          </v:rect>
        </w:pict>
      </w:r>
      <w:r>
        <w:rPr>
          <w:noProof/>
        </w:rPr>
        <w:pict>
          <v:rect id="_x0000_s1052" style="position:absolute;left:0;text-align:left;margin-left:440pt;margin-top:9pt;width:115.5pt;height:36pt;z-index:251658240" strokeweight="3.25pt">
            <v:fill opacity="0"/>
          </v:rect>
        </w:pict>
      </w:r>
      <w:r>
        <w:rPr>
          <w:noProof/>
        </w:rPr>
        <w:pict>
          <v:rect id="_x0000_s1053" style="position:absolute;left:0;text-align:left;margin-left:445.5pt;margin-top:396pt;width:71.5pt;height:36pt;z-index:251657216" strokeweight="3.25pt">
            <v:fill opacity="0"/>
          </v:rect>
        </w:pict>
      </w:r>
      <w:r w:rsidRPr="00D46A2C">
        <w:rPr>
          <w:noProof/>
        </w:rPr>
        <w:pict>
          <v:shape id="Picture 7" o:spid="_x0000_i1027" type="#_x0000_t75" style="width:477pt;height:477pt;visibility:visible">
            <v:imagedata r:id="rId10" o:title=""/>
          </v:shape>
        </w:pict>
      </w:r>
    </w:p>
    <w:p w:rsidR="00252915" w:rsidRDefault="00252915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4" type="#_x0000_t13" style="position:absolute;margin-left:429.5pt;margin-top:-185.25pt;width:1in;height:18pt;rotation:-7918661fd;z-index:251676672"/>
        </w:pict>
      </w:r>
      <w:r>
        <w:rPr>
          <w:noProof/>
        </w:rPr>
        <w:pict>
          <v:shape id="_x0000_s1055" type="#_x0000_t13" style="position:absolute;margin-left:572.5pt;margin-top:-194.25pt;width:1in;height:18pt;rotation:-4821785fd;z-index:251675648"/>
        </w:pict>
      </w:r>
      <w:r>
        <w:rPr>
          <w:noProof/>
        </w:rPr>
        <w:pict>
          <v:shape id="_x0000_s1056" type="#_x0000_t13" style="position:absolute;margin-left:520.5pt;margin-top:-181.25pt;width:44pt;height:18pt;rotation:270;z-index:251674624"/>
        </w:pict>
      </w:r>
      <w:r>
        <w:rPr>
          <w:noProof/>
        </w:rPr>
        <w:pict>
          <v:shape id="_x0000_s1057" type="#_x0000_t172" style="position:absolute;margin-left:451pt;margin-top:4in;width:181.1pt;height:1in;rotation:-22782326fd;z-index:251663360" fillcolor="black">
            <v:shadow color="#868686"/>
            <v:textpath style="font-family:&quot;Arial Black&quot;;v-text-kern:t" trim="t" fitpath="t" string="Kettle Lakes"/>
            <w10:wrap type="square"/>
          </v:shape>
        </w:pict>
      </w:r>
      <w:r>
        <w:rPr>
          <w:noProof/>
        </w:rPr>
        <w:pict>
          <v:shape id="_x0000_s1058" type="#_x0000_t172" style="position:absolute;margin-left:44pt;margin-top:342pt;width:71.5pt;height:36pt;rotation:-22646404fd;z-index:251664384" fillcolor="black">
            <v:shadow color="#868686"/>
            <v:textpath style="font-family:&quot;Arial Black&quot;;v-text-kern:t" trim="t" fitpath="t" string="Kettle Lake"/>
            <w10:wrap type="square"/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9" type="#_x0000_t67" style="position:absolute;margin-left:137.5pt;margin-top:-239.25pt;width:38.4pt;height:72.05pt;z-index:251669504"/>
        </w:pict>
      </w:r>
      <w:r>
        <w:rPr>
          <w:noProof/>
        </w:rPr>
        <w:pict>
          <v:shape id="Picture 7" o:spid="_x0000_s1060" type="#_x0000_t75" style="position:absolute;margin-left:-11pt;margin-top:279pt;width:356.25pt;height:167.25pt;z-index:251637760;visibility:visible">
            <v:imagedata r:id="rId11" o:title=""/>
            <w10:wrap type="square"/>
          </v:shape>
        </w:pict>
      </w:r>
      <w:r>
        <w:rPr>
          <w:noProof/>
        </w:rPr>
        <w:pict>
          <v:shape id="Picture 10" o:spid="_x0000_s1061" type="#_x0000_t75" style="position:absolute;margin-left:-11pt;margin-top:18pt;width:369pt;height:173.25pt;z-index:251665408;visibility:visible">
            <v:imagedata r:id="rId12" o:title=""/>
            <w10:wrap type="square"/>
          </v:shape>
        </w:pict>
      </w:r>
      <w:r>
        <w:rPr>
          <w:noProof/>
        </w:rPr>
        <w:pict>
          <v:shape id="_x0000_s1062" type="#_x0000_t75" alt="http://www.physicalgeography.net/fundamentals/images/kettles.jpg" style="position:absolute;margin-left:368.5pt;margin-top:54pt;width:336pt;height:304.5pt;z-index:251638784;visibility:visible">
            <v:imagedata r:id="rId13" o:title=""/>
            <w10:wrap type="square"/>
          </v:shape>
        </w:pict>
      </w:r>
      <w:r>
        <w:rPr>
          <w:noProof/>
        </w:rPr>
        <w:pict>
          <v:shape id="_x0000_s1063" type="#_x0000_t13" style="position:absolute;margin-left:93.5pt;margin-top:-311.25pt;width:44pt;height:18pt;rotation:-1583056fd;z-index:251671552"/>
        </w:pict>
      </w:r>
      <w:r>
        <w:rPr>
          <w:noProof/>
        </w:rPr>
        <w:pict>
          <v:shape id="_x0000_s1064" type="#_x0000_t13" style="position:absolute;margin-left:121pt;margin-top:-77.25pt;width:27.55pt;height:18pt;rotation:2928987fd;z-index:251670528"/>
        </w:pict>
      </w:r>
      <w:r>
        <w:rPr>
          <w:noProof/>
        </w:rPr>
        <w:pict>
          <v:shape id="_x0000_s1065" type="#_x0000_t66" style="position:absolute;margin-left:504.5pt;margin-top:285.75pt;width:88pt;height:9pt;rotation:2721854fd;z-index:251672576"/>
        </w:pict>
      </w:r>
      <w:r>
        <w:rPr>
          <w:noProof/>
        </w:rPr>
        <w:pict>
          <v:shape id="_x0000_s1066" type="#_x0000_t66" style="position:absolute;margin-left:504.5pt;margin-top:285.75pt;width:88pt;height:9pt;rotation:2721854fd;z-index:251673600"/>
        </w:pict>
      </w:r>
      <w:r>
        <w:rPr>
          <w:noProof/>
        </w:rPr>
        <w:pict>
          <v:shape id="_x0000_s1067" type="#_x0000_t172" style="position:absolute;margin-left:11pt;margin-top:135pt;width:99pt;height:63pt;rotation:-22336193fd;z-index:251666432" fillcolor="black">
            <v:shadow color="#868686"/>
            <v:textpath style="font-family:&quot;Arial Black&quot;;v-text-kern:t" trim="t" fitpath="t" string="Fallen Ice Chunk"/>
            <w10:wrap type="square"/>
          </v:shape>
        </w:pict>
      </w:r>
      <w:r>
        <w:rPr>
          <w:noProof/>
        </w:rPr>
        <w:pict>
          <v:shape id="_x0000_s1068" type="#_x0000_t66" style="position:absolute;margin-left:451pt;margin-top:225pt;width:88pt;height:9pt;rotation:2388957fd;z-index:251660288"/>
        </w:pict>
      </w:r>
      <w:r>
        <w:rPr>
          <w:noProof/>
        </w:rPr>
        <w:pict>
          <v:shape id="_x0000_s1069" type="#_x0000_t66" style="position:absolute;margin-left:565.5pt;margin-top:219.5pt;width:88pt;height:9pt;rotation:8597554fd;z-index:251661312"/>
        </w:pict>
      </w:r>
      <w:r>
        <w:rPr>
          <w:noProof/>
        </w:rPr>
        <w:pict>
          <v:shape id="_x0000_s1070" type="#_x0000_t66" style="position:absolute;margin-left:530.65pt;margin-top:222.85pt;width:57.55pt;height:7.85pt;rotation:5700540fd;z-index:251662336"/>
        </w:pict>
      </w:r>
      <w:r>
        <w:rPr>
          <w:noProof/>
        </w:rPr>
      </w:r>
      <w:r>
        <w:rPr>
          <w:noProof/>
        </w:rPr>
        <w:pict>
          <v:group id="_x0000_s1071" editas="canvas" style="width:643.5pt;height:387pt;mso-position-horizontal-relative:char;mso-position-vertical-relative:line" coordorigin="4672,4537" coordsize="7150,4320">
            <o:lock v:ext="edit" aspectratio="t"/>
            <v:shape id="_x0000_s1072" type="#_x0000_t75" style="position:absolute;left:4672;top:4537;width:7150;height:4320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sectPr w:rsidR="00252915" w:rsidSect="004727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2719"/>
    <w:rsid w:val="000662FB"/>
    <w:rsid w:val="00194386"/>
    <w:rsid w:val="001B0ED6"/>
    <w:rsid w:val="00252915"/>
    <w:rsid w:val="003764BA"/>
    <w:rsid w:val="00472719"/>
    <w:rsid w:val="005D58B4"/>
    <w:rsid w:val="007246A5"/>
    <w:rsid w:val="007836F2"/>
    <w:rsid w:val="0085264B"/>
    <w:rsid w:val="008F16FE"/>
    <w:rsid w:val="0090487E"/>
    <w:rsid w:val="00BB03F0"/>
    <w:rsid w:val="00BB557D"/>
    <w:rsid w:val="00D46A2C"/>
    <w:rsid w:val="00E84FA3"/>
    <w:rsid w:val="00E97906"/>
    <w:rsid w:val="00F73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2F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7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2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16</Words>
  <Characters>93</Characters>
  <Application>Microsoft Office Outlook</Application>
  <DocSecurity>0</DocSecurity>
  <Lines>0</Lines>
  <Paragraphs>0</Paragraphs>
  <ScaleCrop>false</ScaleCrop>
  <Company>Albion College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 </dc:creator>
  <cp:keywords/>
  <dc:description/>
  <cp:lastModifiedBy>StaffGX270</cp:lastModifiedBy>
  <cp:revision>3</cp:revision>
  <cp:lastPrinted>2009-04-27T02:03:00Z</cp:lastPrinted>
  <dcterms:created xsi:type="dcterms:W3CDTF">2009-04-27T02:03:00Z</dcterms:created>
  <dcterms:modified xsi:type="dcterms:W3CDTF">2009-04-27T02:06:00Z</dcterms:modified>
</cp:coreProperties>
</file>